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C85" w:rsidRDefault="000A5C85" w:rsidP="00FE48B7">
      <w:pPr>
        <w:rPr>
          <w:b/>
          <w:lang w:val="en-US"/>
        </w:rPr>
      </w:pPr>
    </w:p>
    <w:p w:rsidR="000A5C85" w:rsidRPr="00FE48B7" w:rsidRDefault="000A5C85" w:rsidP="00FE48B7">
      <w:pPr>
        <w:rPr>
          <w:b/>
          <w:lang w:val="en-US"/>
        </w:rPr>
      </w:pPr>
      <w:r w:rsidRPr="0099014E">
        <w:rPr>
          <w:b/>
        </w:rPr>
        <w:t>TRƯỜNG CAO ĐẲNG KỸ THUẬT                  CỘNG HOÀ XÃ CHỦ NGHĨA VIỆT NAM</w:t>
      </w:r>
    </w:p>
    <w:p w:rsidR="000A5C85" w:rsidRPr="0099014E" w:rsidRDefault="000A5C85" w:rsidP="00FE48B7">
      <w:pPr>
        <w:rPr>
          <w:b/>
          <w:u w:val="single"/>
        </w:rPr>
      </w:pPr>
      <w:r w:rsidRPr="0099014E">
        <w:rPr>
          <w:b/>
        </w:rPr>
        <w:t xml:space="preserve">LÝ TỰ TRỌNG TP. HỒ CHÍ MINH                        </w:t>
      </w:r>
      <w:r w:rsidRPr="0099014E">
        <w:rPr>
          <w:b/>
          <w:u w:val="single"/>
        </w:rPr>
        <w:t xml:space="preserve">Độc lập - Tự do - Hạnh phúc </w:t>
      </w:r>
    </w:p>
    <w:p w:rsidR="000A5C85" w:rsidRPr="0099014E" w:rsidRDefault="000A5C85" w:rsidP="00FE48B7">
      <w:pPr>
        <w:rPr>
          <w:b/>
        </w:rPr>
      </w:pPr>
      <w:r w:rsidRPr="0099014E">
        <w:rPr>
          <w:b/>
        </w:rPr>
        <w:t>KHOA KHOA HỌC CƠ BẢN</w:t>
      </w:r>
    </w:p>
    <w:p w:rsidR="000A5C85" w:rsidRPr="0099014E" w:rsidRDefault="000A5C85" w:rsidP="00FE48B7">
      <w:pPr>
        <w:rPr>
          <w:b/>
        </w:rPr>
      </w:pPr>
      <w:r w:rsidRPr="0099014E">
        <w:rPr>
          <w:b/>
        </w:rPr>
        <w:t xml:space="preserve">TỔ GIÁO DỤC THỂ CHẤT </w:t>
      </w:r>
    </w:p>
    <w:p w:rsidR="000A5C85" w:rsidRDefault="000A5C85" w:rsidP="002635EB">
      <w:pPr>
        <w:jc w:val="center"/>
      </w:pPr>
    </w:p>
    <w:p w:rsidR="000A5C85" w:rsidRPr="0099014E" w:rsidRDefault="000A5C85" w:rsidP="002635EB">
      <w:pPr>
        <w:tabs>
          <w:tab w:val="left" w:pos="1560"/>
        </w:tabs>
        <w:jc w:val="center"/>
        <w:rPr>
          <w:b/>
          <w:sz w:val="32"/>
          <w:szCs w:val="32"/>
        </w:rPr>
      </w:pPr>
      <w:r w:rsidRPr="0099014E">
        <w:rPr>
          <w:b/>
          <w:sz w:val="32"/>
          <w:szCs w:val="32"/>
        </w:rPr>
        <w:t>GIẤ</w:t>
      </w:r>
      <w:r>
        <w:rPr>
          <w:b/>
          <w:sz w:val="32"/>
          <w:szCs w:val="32"/>
        </w:rPr>
        <w:t xml:space="preserve">Y </w:t>
      </w:r>
      <w:r w:rsidRPr="0099014E">
        <w:rPr>
          <w:b/>
          <w:sz w:val="32"/>
          <w:szCs w:val="32"/>
        </w:rPr>
        <w:t xml:space="preserve"> Đ</w:t>
      </w:r>
      <w:r w:rsidRPr="00260A6C">
        <w:rPr>
          <w:b/>
          <w:sz w:val="32"/>
          <w:szCs w:val="32"/>
        </w:rPr>
        <w:t>Ề</w:t>
      </w:r>
      <w:r w:rsidRPr="0099014E">
        <w:rPr>
          <w:b/>
          <w:sz w:val="32"/>
          <w:szCs w:val="32"/>
        </w:rPr>
        <w:t xml:space="preserve"> NGHỊ </w:t>
      </w:r>
    </w:p>
    <w:p w:rsidR="000A5C85" w:rsidRPr="0099014E" w:rsidRDefault="000A5C85" w:rsidP="002635EB">
      <w:pPr>
        <w:tabs>
          <w:tab w:val="left" w:pos="1560"/>
        </w:tabs>
        <w:jc w:val="center"/>
        <w:rPr>
          <w:b/>
        </w:rPr>
      </w:pPr>
      <w:r w:rsidRPr="0099014E">
        <w:rPr>
          <w:b/>
        </w:rPr>
        <w:t>Về việc tính chế độ bồi dưỡng đối với Giảng viên</w:t>
      </w:r>
      <w:r w:rsidRPr="0076107E">
        <w:rPr>
          <w:b/>
        </w:rPr>
        <w:t xml:space="preserve"> </w:t>
      </w:r>
      <w:r w:rsidRPr="0099014E">
        <w:rPr>
          <w:b/>
        </w:rPr>
        <w:t>G</w:t>
      </w:r>
      <w:r w:rsidRPr="0076107E">
        <w:rPr>
          <w:b/>
        </w:rPr>
        <w:t>i</w:t>
      </w:r>
      <w:r w:rsidRPr="0099014E">
        <w:rPr>
          <w:b/>
        </w:rPr>
        <w:t>áo dục thể chất</w:t>
      </w:r>
    </w:p>
    <w:p w:rsidR="000A5C85" w:rsidRPr="0099014E" w:rsidRDefault="000A5C85" w:rsidP="002635EB">
      <w:pPr>
        <w:tabs>
          <w:tab w:val="left" w:pos="1560"/>
        </w:tabs>
        <w:jc w:val="center"/>
        <w:rPr>
          <w:b/>
        </w:rPr>
      </w:pPr>
      <w:r w:rsidRPr="0099014E">
        <w:rPr>
          <w:b/>
        </w:rPr>
        <w:t>Từ ngày 05/10/2015 đến 30/01/2016</w:t>
      </w:r>
    </w:p>
    <w:p w:rsidR="000A5C85" w:rsidRDefault="000A5C85" w:rsidP="002635EB">
      <w:pPr>
        <w:tabs>
          <w:tab w:val="left" w:pos="1560"/>
        </w:tabs>
      </w:pPr>
    </w:p>
    <w:p w:rsidR="000A5C85" w:rsidRDefault="000A5C85" w:rsidP="002635EB">
      <w:pPr>
        <w:tabs>
          <w:tab w:val="left" w:pos="1560"/>
        </w:tabs>
      </w:pPr>
      <w:r>
        <w:tab/>
        <w:t>K</w:t>
      </w:r>
      <w:r w:rsidRPr="002635EB">
        <w:t>í</w:t>
      </w:r>
      <w:r>
        <w:t>nh g</w:t>
      </w:r>
      <w:r w:rsidRPr="002635EB">
        <w:t>ử</w:t>
      </w:r>
      <w:r>
        <w:t xml:space="preserve">i : </w:t>
      </w:r>
    </w:p>
    <w:p w:rsidR="000A5C85" w:rsidRPr="0099014E" w:rsidRDefault="000A5C85" w:rsidP="009E712C">
      <w:pPr>
        <w:pStyle w:val="ListParagraph"/>
        <w:numPr>
          <w:ilvl w:val="0"/>
          <w:numId w:val="1"/>
        </w:numPr>
        <w:tabs>
          <w:tab w:val="left" w:pos="1560"/>
        </w:tabs>
        <w:rPr>
          <w:b/>
        </w:rPr>
      </w:pPr>
      <w:r w:rsidRPr="0099014E">
        <w:rPr>
          <w:b/>
        </w:rPr>
        <w:t>Hiệu trưởng Trường Cao đẳng Kỹ thuật Lý Tự Trọng</w:t>
      </w:r>
    </w:p>
    <w:p w:rsidR="000A5C85" w:rsidRPr="0099014E" w:rsidRDefault="000A5C85" w:rsidP="009E712C">
      <w:pPr>
        <w:pStyle w:val="ListParagraph"/>
        <w:numPr>
          <w:ilvl w:val="0"/>
          <w:numId w:val="1"/>
        </w:numPr>
        <w:tabs>
          <w:tab w:val="left" w:pos="1560"/>
        </w:tabs>
        <w:rPr>
          <w:b/>
        </w:rPr>
      </w:pPr>
      <w:r w:rsidRPr="0099014E">
        <w:rPr>
          <w:b/>
        </w:rPr>
        <w:t>Trưởng Khoa Khoa học cơ bản;</w:t>
      </w:r>
    </w:p>
    <w:p w:rsidR="000A5C85" w:rsidRPr="0099014E" w:rsidRDefault="000A5C85" w:rsidP="009E712C">
      <w:pPr>
        <w:pStyle w:val="ListParagraph"/>
        <w:numPr>
          <w:ilvl w:val="0"/>
          <w:numId w:val="1"/>
        </w:numPr>
        <w:tabs>
          <w:tab w:val="left" w:pos="1560"/>
        </w:tabs>
        <w:rPr>
          <w:b/>
        </w:rPr>
      </w:pPr>
      <w:r w:rsidRPr="0099014E">
        <w:rPr>
          <w:b/>
        </w:rPr>
        <w:t>Trưởng phòng Kế hoạch – Tài chính ;</w:t>
      </w:r>
    </w:p>
    <w:p w:rsidR="000A5C85" w:rsidRDefault="000A5C85" w:rsidP="009E712C">
      <w:pPr>
        <w:pStyle w:val="ListParagraph"/>
        <w:numPr>
          <w:ilvl w:val="0"/>
          <w:numId w:val="1"/>
        </w:numPr>
        <w:tabs>
          <w:tab w:val="left" w:pos="1560"/>
        </w:tabs>
      </w:pPr>
      <w:r w:rsidRPr="0099014E">
        <w:rPr>
          <w:b/>
        </w:rPr>
        <w:t>Trưởng phòng Đào tạo</w:t>
      </w:r>
      <w:r>
        <w:t xml:space="preserve"> .</w:t>
      </w:r>
    </w:p>
    <w:p w:rsidR="000A5C85" w:rsidRDefault="000A5C85" w:rsidP="009E712C">
      <w:pPr>
        <w:tabs>
          <w:tab w:val="left" w:pos="1560"/>
        </w:tabs>
      </w:pPr>
      <w:r>
        <w:t>C</w:t>
      </w:r>
      <w:r w:rsidRPr="009E712C">
        <w:t>ă</w:t>
      </w:r>
      <w:r>
        <w:t>n c</w:t>
      </w:r>
      <w:r w:rsidRPr="009E712C">
        <w:t>ứ</w:t>
      </w:r>
      <w:r>
        <w:t xml:space="preserve"> v</w:t>
      </w:r>
      <w:r w:rsidRPr="009E712C">
        <w:t>à</w:t>
      </w:r>
      <w:r>
        <w:t>o th</w:t>
      </w:r>
      <w:r w:rsidRPr="009E712C">
        <w:t>ờ</w:t>
      </w:r>
      <w:r>
        <w:t>i kh</w:t>
      </w:r>
      <w:r w:rsidRPr="009E712C">
        <w:t>oá</w:t>
      </w:r>
      <w:r>
        <w:t xml:space="preserve"> bi</w:t>
      </w:r>
      <w:r w:rsidRPr="009E712C">
        <w:t>ể</w:t>
      </w:r>
      <w:r>
        <w:t>u H</w:t>
      </w:r>
      <w:r w:rsidRPr="009E712C">
        <w:t>ọ</w:t>
      </w:r>
      <w:r>
        <w:t>c k</w:t>
      </w:r>
      <w:r w:rsidRPr="009E712C">
        <w:t>ỳ</w:t>
      </w:r>
      <w:r>
        <w:t xml:space="preserve"> I n</w:t>
      </w:r>
      <w:r w:rsidRPr="009E712C">
        <w:t>ă</w:t>
      </w:r>
      <w:r>
        <w:t>m 2015-2016 t</w:t>
      </w:r>
      <w:r w:rsidRPr="009E712C">
        <w:t>ừ</w:t>
      </w:r>
      <w:r>
        <w:t xml:space="preserve"> ng</w:t>
      </w:r>
      <w:r w:rsidRPr="009E712C">
        <w:t>à</w:t>
      </w:r>
      <w:r>
        <w:t>y 05/10/2015 đ</w:t>
      </w:r>
      <w:r w:rsidRPr="009E712C">
        <w:t>ế</w:t>
      </w:r>
      <w:r>
        <w:t>n 30/01/2016 đ</w:t>
      </w:r>
      <w:r w:rsidRPr="009E712C">
        <w:t>ể</w:t>
      </w:r>
      <w:r>
        <w:t xml:space="preserve"> t</w:t>
      </w:r>
      <w:r w:rsidRPr="009E712C">
        <w:t>í</w:t>
      </w:r>
      <w:r>
        <w:t>nh ch</w:t>
      </w:r>
      <w:r w:rsidRPr="009E712C">
        <w:t>ế</w:t>
      </w:r>
      <w:r>
        <w:t xml:space="preserve"> đ</w:t>
      </w:r>
      <w:r w:rsidRPr="009E712C">
        <w:t>ộ</w:t>
      </w:r>
      <w:r>
        <w:t xml:space="preserve"> b</w:t>
      </w:r>
      <w:r w:rsidRPr="009E712C">
        <w:t>ồ</w:t>
      </w:r>
      <w:r>
        <w:t>i dư</w:t>
      </w:r>
      <w:r w:rsidRPr="009E712C">
        <w:t>ỡ</w:t>
      </w:r>
      <w:r>
        <w:t>ng đ</w:t>
      </w:r>
      <w:r w:rsidRPr="009E712C">
        <w:t>ố</w:t>
      </w:r>
      <w:r>
        <w:t>i v</w:t>
      </w:r>
      <w:r w:rsidRPr="009E712C">
        <w:t>ớ</w:t>
      </w:r>
      <w:r>
        <w:t>i gi</w:t>
      </w:r>
      <w:r w:rsidRPr="009E712C">
        <w:t>ả</w:t>
      </w:r>
      <w:r>
        <w:t>ng vi</w:t>
      </w:r>
      <w:r w:rsidRPr="009E712C">
        <w:t>ê</w:t>
      </w:r>
      <w:r>
        <w:t>n Gi</w:t>
      </w:r>
      <w:r w:rsidRPr="009E712C">
        <w:t>á</w:t>
      </w:r>
      <w:r>
        <w:t>o d</w:t>
      </w:r>
      <w:r w:rsidRPr="009E712C">
        <w:t>ụ</w:t>
      </w:r>
      <w:r>
        <w:t>c th</w:t>
      </w:r>
      <w:r w:rsidRPr="009E712C">
        <w:t>ể</w:t>
      </w:r>
      <w:r>
        <w:t xml:space="preserve"> ch</w:t>
      </w:r>
      <w:r w:rsidRPr="009E712C">
        <w:t>ấ</w:t>
      </w:r>
      <w:r>
        <w:t>t theo Qu</w:t>
      </w:r>
      <w:r w:rsidRPr="009E712C">
        <w:t>yế</w:t>
      </w:r>
      <w:r>
        <w:t xml:space="preserve">t </w:t>
      </w:r>
      <w:r w:rsidRPr="009E712C">
        <w:t>đị</w:t>
      </w:r>
      <w:r>
        <w:t>nh s</w:t>
      </w:r>
      <w:r w:rsidRPr="009E712C">
        <w:t>ố</w:t>
      </w:r>
      <w:r>
        <w:t xml:space="preserve"> 51/2012/Q</w:t>
      </w:r>
      <w:r w:rsidRPr="009E712C">
        <w:t>Đ</w:t>
      </w:r>
      <w:r>
        <w:t>-TTg ng</w:t>
      </w:r>
      <w:r w:rsidRPr="009E712C">
        <w:t>à</w:t>
      </w:r>
      <w:r>
        <w:t>y 16 th</w:t>
      </w:r>
      <w:r w:rsidRPr="009E712C">
        <w:t>á</w:t>
      </w:r>
      <w:r>
        <w:t>ng 11 n</w:t>
      </w:r>
      <w:r w:rsidRPr="009E712C">
        <w:t>ă</w:t>
      </w:r>
      <w:r>
        <w:t>m 2012 c</w:t>
      </w:r>
      <w:r w:rsidRPr="009E712C">
        <w:t>ủ</w:t>
      </w:r>
      <w:r>
        <w:t>a B</w:t>
      </w:r>
      <w:r w:rsidRPr="009E712C">
        <w:t>ộ</w:t>
      </w:r>
      <w:r>
        <w:t xml:space="preserve"> Gi</w:t>
      </w:r>
      <w:r w:rsidRPr="009E712C">
        <w:t>á</w:t>
      </w:r>
      <w:r>
        <w:t>o d</w:t>
      </w:r>
      <w:r w:rsidRPr="009E712C">
        <w:t>ụ</w:t>
      </w:r>
      <w:r>
        <w:t>c v</w:t>
      </w:r>
      <w:r w:rsidRPr="009E712C">
        <w:t>à</w:t>
      </w:r>
      <w:r>
        <w:t xml:space="preserve"> </w:t>
      </w:r>
      <w:r w:rsidRPr="009E712C">
        <w:t>Đà</w:t>
      </w:r>
      <w:r>
        <w:t>o t</w:t>
      </w:r>
      <w:r w:rsidRPr="009E712C">
        <w:t>ạ</w:t>
      </w:r>
      <w:r>
        <w:t xml:space="preserve">o ; </w:t>
      </w:r>
    </w:p>
    <w:p w:rsidR="000A5C85" w:rsidRDefault="000A5C85" w:rsidP="009E712C">
      <w:pPr>
        <w:tabs>
          <w:tab w:val="left" w:pos="1560"/>
        </w:tabs>
      </w:pPr>
      <w:r>
        <w:t xml:space="preserve">       T</w:t>
      </w:r>
      <w:r w:rsidRPr="009E712C">
        <w:t>ô</w:t>
      </w:r>
      <w:r>
        <w:t>i L</w:t>
      </w:r>
      <w:r w:rsidRPr="00807142">
        <w:t>ê</w:t>
      </w:r>
      <w:r>
        <w:t xml:space="preserve"> Th</w:t>
      </w:r>
      <w:r w:rsidRPr="00807142">
        <w:t>á</w:t>
      </w:r>
      <w:r>
        <w:t>i H</w:t>
      </w:r>
      <w:r w:rsidRPr="00807142">
        <w:t>ù</w:t>
      </w:r>
      <w:r>
        <w:t>ng - Gi</w:t>
      </w:r>
      <w:r w:rsidRPr="00807142">
        <w:t>ả</w:t>
      </w:r>
      <w:r>
        <w:t>ng vi</w:t>
      </w:r>
      <w:r w:rsidRPr="00807142">
        <w:t>ê</w:t>
      </w:r>
      <w:r>
        <w:t>n - Ph</w:t>
      </w:r>
      <w:r w:rsidRPr="00807142">
        <w:t>ụ</w:t>
      </w:r>
      <w:r>
        <w:t xml:space="preserve"> tr</w:t>
      </w:r>
      <w:r w:rsidRPr="00807142">
        <w:t>á</w:t>
      </w:r>
      <w:r>
        <w:t>ch t</w:t>
      </w:r>
      <w:r w:rsidRPr="00807142">
        <w:t>ổ</w:t>
      </w:r>
      <w:r>
        <w:t xml:space="preserve"> b</w:t>
      </w:r>
      <w:r w:rsidRPr="00807142">
        <w:t>ộ</w:t>
      </w:r>
      <w:r>
        <w:t xml:space="preserve"> m</w:t>
      </w:r>
      <w:r w:rsidRPr="00807142">
        <w:t>ô</w:t>
      </w:r>
      <w:r>
        <w:t>n Gi</w:t>
      </w:r>
      <w:r w:rsidRPr="00807142">
        <w:t>á</w:t>
      </w:r>
      <w:r>
        <w:t>o d</w:t>
      </w:r>
      <w:r w:rsidRPr="00807142">
        <w:t>ụ</w:t>
      </w:r>
      <w:r>
        <w:t>c th</w:t>
      </w:r>
      <w:r w:rsidRPr="00807142">
        <w:t>ể</w:t>
      </w:r>
      <w:r>
        <w:t xml:space="preserve"> ch</w:t>
      </w:r>
      <w:r w:rsidRPr="00807142">
        <w:t>ấ</w:t>
      </w:r>
      <w:r>
        <w:t>t thu</w:t>
      </w:r>
      <w:r w:rsidRPr="00807142">
        <w:t>ộ</w:t>
      </w:r>
      <w:r>
        <w:t>c Khoa Khoa h</w:t>
      </w:r>
      <w:r w:rsidRPr="00807142">
        <w:t>ọ</w:t>
      </w:r>
      <w:r>
        <w:t xml:space="preserve"> c</w:t>
      </w:r>
      <w:r w:rsidRPr="00807142">
        <w:t>ơ</w:t>
      </w:r>
      <w:r>
        <w:t xml:space="preserve"> b</w:t>
      </w:r>
      <w:r w:rsidRPr="00807142">
        <w:t>ả</w:t>
      </w:r>
      <w:r>
        <w:t xml:space="preserve">n ; </w:t>
      </w:r>
    </w:p>
    <w:p w:rsidR="000A5C85" w:rsidRDefault="000A5C85" w:rsidP="009E712C">
      <w:pPr>
        <w:tabs>
          <w:tab w:val="left" w:pos="1560"/>
        </w:tabs>
      </w:pPr>
      <w:r>
        <w:t xml:space="preserve">       Th</w:t>
      </w:r>
      <w:r w:rsidRPr="00807142">
        <w:t>ố</w:t>
      </w:r>
      <w:r>
        <w:t>ng k</w:t>
      </w:r>
      <w:r w:rsidRPr="00807142">
        <w:t>ê</w:t>
      </w:r>
      <w:r>
        <w:t xml:space="preserve"> t</w:t>
      </w:r>
      <w:r w:rsidRPr="00807142">
        <w:t>ổ</w:t>
      </w:r>
      <w:r>
        <w:t>ng s</w:t>
      </w:r>
      <w:r w:rsidRPr="00807142">
        <w:t>ố</w:t>
      </w:r>
      <w:r>
        <w:t xml:space="preserve"> ti</w:t>
      </w:r>
      <w:r w:rsidRPr="00807142">
        <w:t>ế</w:t>
      </w:r>
      <w:r>
        <w:t>t c</w:t>
      </w:r>
      <w:r w:rsidRPr="00807142">
        <w:t>ủ</w:t>
      </w:r>
      <w:r>
        <w:t>a Gi</w:t>
      </w:r>
      <w:r w:rsidRPr="00807142">
        <w:t>ả</w:t>
      </w:r>
      <w:r>
        <w:t>ng vi</w:t>
      </w:r>
      <w:r w:rsidRPr="00807142">
        <w:t>ê</w:t>
      </w:r>
      <w:r>
        <w:t>n thu</w:t>
      </w:r>
      <w:r w:rsidRPr="00807142">
        <w:t>ộ</w:t>
      </w:r>
      <w:r>
        <w:t>c t</w:t>
      </w:r>
      <w:r w:rsidRPr="00807142">
        <w:t>ổ</w:t>
      </w:r>
      <w:r>
        <w:t xml:space="preserve"> gi</w:t>
      </w:r>
      <w:r w:rsidRPr="00807142">
        <w:t>á</w:t>
      </w:r>
      <w:r>
        <w:t>o d</w:t>
      </w:r>
      <w:r w:rsidRPr="00807142">
        <w:t>ụ</w:t>
      </w:r>
      <w:r>
        <w:t>c th</w:t>
      </w:r>
      <w:r w:rsidRPr="00807142">
        <w:t>ể</w:t>
      </w:r>
      <w:r>
        <w:t xml:space="preserve"> ch</w:t>
      </w:r>
      <w:r w:rsidRPr="00807142">
        <w:t>ấ</w:t>
      </w:r>
      <w:r>
        <w:t>t d</w:t>
      </w:r>
      <w:r w:rsidRPr="00807142">
        <w:t>ạ</w:t>
      </w:r>
      <w:r>
        <w:t>y t</w:t>
      </w:r>
      <w:r w:rsidRPr="00807142">
        <w:t>ừ</w:t>
      </w:r>
      <w:r>
        <w:t xml:space="preserve"> ng</w:t>
      </w:r>
      <w:r w:rsidRPr="00807142">
        <w:t>à</w:t>
      </w:r>
      <w:r>
        <w:t>y 05/10/2015 đ</w:t>
      </w:r>
      <w:r w:rsidRPr="00807142">
        <w:t>ế</w:t>
      </w:r>
      <w:r>
        <w:t>n ng</w:t>
      </w:r>
      <w:r w:rsidRPr="00807142">
        <w:t>à</w:t>
      </w:r>
      <w:r>
        <w:t>y 30/01/2016 nh</w:t>
      </w:r>
      <w:r w:rsidRPr="00807142">
        <w:t>ư</w:t>
      </w:r>
      <w:r>
        <w:t xml:space="preserve"> sau 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85"/>
        <w:gridCol w:w="2694"/>
        <w:gridCol w:w="1188"/>
        <w:gridCol w:w="1260"/>
        <w:gridCol w:w="1080"/>
        <w:gridCol w:w="1080"/>
        <w:gridCol w:w="900"/>
        <w:gridCol w:w="1028"/>
      </w:tblGrid>
      <w:tr w:rsidR="000A5C85" w:rsidRPr="00434B15" w:rsidTr="00FE48B7">
        <w:tc>
          <w:tcPr>
            <w:tcW w:w="485" w:type="dxa"/>
          </w:tcPr>
          <w:p w:rsidR="000A5C85" w:rsidRPr="00434B15" w:rsidRDefault="000A5C85" w:rsidP="00FE48B7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TT</w:t>
            </w:r>
          </w:p>
        </w:tc>
        <w:tc>
          <w:tcPr>
            <w:tcW w:w="2694" w:type="dxa"/>
          </w:tcPr>
          <w:p w:rsidR="000A5C85" w:rsidRPr="00434B15" w:rsidRDefault="000A5C85" w:rsidP="00FE48B7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Họ &amp; Tên</w:t>
            </w:r>
          </w:p>
        </w:tc>
        <w:tc>
          <w:tcPr>
            <w:tcW w:w="1141" w:type="dxa"/>
          </w:tcPr>
          <w:p w:rsidR="000A5C85" w:rsidRPr="00434B15" w:rsidRDefault="000A5C85" w:rsidP="00FE48B7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Bậc Đào tạo</w:t>
            </w:r>
          </w:p>
        </w:tc>
        <w:tc>
          <w:tcPr>
            <w:tcW w:w="1260" w:type="dxa"/>
          </w:tcPr>
          <w:p w:rsidR="000A5C85" w:rsidRPr="00434B15" w:rsidRDefault="000A5C85" w:rsidP="00FE48B7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Hệ số</w:t>
            </w:r>
          </w:p>
        </w:tc>
        <w:tc>
          <w:tcPr>
            <w:tcW w:w="1080" w:type="dxa"/>
          </w:tcPr>
          <w:p w:rsidR="000A5C85" w:rsidRPr="00434B15" w:rsidRDefault="000A5C85" w:rsidP="00FE48B7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Số lớp</w:t>
            </w:r>
          </w:p>
        </w:tc>
        <w:tc>
          <w:tcPr>
            <w:tcW w:w="1080" w:type="dxa"/>
          </w:tcPr>
          <w:p w:rsidR="000A5C85" w:rsidRPr="00434B15" w:rsidRDefault="000A5C85" w:rsidP="00FE48B7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Số tiết /tuần</w:t>
            </w:r>
          </w:p>
        </w:tc>
        <w:tc>
          <w:tcPr>
            <w:tcW w:w="900" w:type="dxa"/>
          </w:tcPr>
          <w:p w:rsidR="000A5C85" w:rsidRPr="00434B15" w:rsidRDefault="000A5C85" w:rsidP="00FE48B7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Số tuần</w:t>
            </w:r>
          </w:p>
        </w:tc>
        <w:tc>
          <w:tcPr>
            <w:tcW w:w="979" w:type="dxa"/>
          </w:tcPr>
          <w:p w:rsidR="000A5C85" w:rsidRPr="00434B15" w:rsidRDefault="000A5C85" w:rsidP="00FE48B7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Tổng số tiết</w:t>
            </w:r>
          </w:p>
        </w:tc>
      </w:tr>
      <w:tr w:rsidR="000A5C85" w:rsidRPr="00434B15" w:rsidTr="00FE48B7">
        <w:tc>
          <w:tcPr>
            <w:tcW w:w="485" w:type="dxa"/>
          </w:tcPr>
          <w:p w:rsidR="000A5C85" w:rsidRPr="00434B1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1</w:t>
            </w:r>
          </w:p>
        </w:tc>
        <w:tc>
          <w:tcPr>
            <w:tcW w:w="2694" w:type="dxa"/>
          </w:tcPr>
          <w:p w:rsidR="000A5C85" w:rsidRPr="00434B15" w:rsidRDefault="000A5C85" w:rsidP="00434B15">
            <w:pPr>
              <w:tabs>
                <w:tab w:val="left" w:pos="1560"/>
              </w:tabs>
              <w:spacing w:after="0" w:line="240" w:lineRule="auto"/>
              <w:rPr>
                <w:b/>
              </w:rPr>
            </w:pPr>
            <w:r w:rsidRPr="00434B15">
              <w:rPr>
                <w:b/>
              </w:rPr>
              <w:t>Lê Thái Hùng</w:t>
            </w:r>
          </w:p>
        </w:tc>
        <w:tc>
          <w:tcPr>
            <w:tcW w:w="1141" w:type="dxa"/>
          </w:tcPr>
          <w:p w:rsidR="000A5C85" w:rsidRPr="00D643F6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CĐ</w:t>
            </w:r>
          </w:p>
          <w:p w:rsidR="000A5C85" w:rsidRPr="00D643F6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D643F6">
              <w:rPr>
                <w:b/>
              </w:rPr>
              <w:t>CĐ</w:t>
            </w:r>
          </w:p>
          <w:p w:rsidR="000A5C85" w:rsidRPr="00D643F6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D643F6">
              <w:rPr>
                <w:b/>
              </w:rPr>
              <w:t>CĐ</w:t>
            </w:r>
          </w:p>
          <w:p w:rsidR="000A5C85" w:rsidRPr="00D643F6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D643F6">
              <w:rPr>
                <w:b/>
              </w:rPr>
              <w:t>CĐ</w:t>
            </w:r>
          </w:p>
          <w:p w:rsidR="000A5C85" w:rsidRPr="00D643F6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D643F6">
              <w:rPr>
                <w:b/>
              </w:rPr>
              <w:t>TCN(9+4)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TCN</w:t>
            </w:r>
          </w:p>
          <w:p w:rsidR="000A5C85" w:rsidRPr="00260A6C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TCN</w:t>
            </w:r>
          </w:p>
        </w:tc>
        <w:tc>
          <w:tcPr>
            <w:tcW w:w="1260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1.1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1.3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1.0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1.2</w:t>
            </w:r>
          </w:p>
          <w:p w:rsidR="000A5C85" w:rsidRPr="00260A6C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1.1</w:t>
            </w:r>
          </w:p>
        </w:tc>
        <w:tc>
          <w:tcPr>
            <w:tcW w:w="1080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  <w:p w:rsidR="000A5C85" w:rsidRPr="00260A6C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80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 w:rsidRPr="00434B15">
              <w:rPr>
                <w:b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Pr="00260A6C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900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</w:rPr>
              <w:t>1</w:t>
            </w:r>
            <w:r>
              <w:rPr>
                <w:b/>
                <w:lang w:val="en-US"/>
              </w:rPr>
              <w:t>5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  <w:p w:rsidR="000A5C85" w:rsidRPr="00260A6C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979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108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33.6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66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39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36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</w:t>
            </w:r>
          </w:p>
          <w:p w:rsidR="000A5C85" w:rsidRPr="00260A6C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rFonts w:cs="Arial"/>
                <w:b/>
                <w:lang w:val="en-US"/>
              </w:rPr>
              <w:t>Σ</w:t>
            </w:r>
            <w:r>
              <w:rPr>
                <w:b/>
                <w:lang w:val="en-US"/>
              </w:rPr>
              <w:t>=345.6</w:t>
            </w:r>
          </w:p>
        </w:tc>
      </w:tr>
      <w:tr w:rsidR="000A5C85" w:rsidRPr="00434B15" w:rsidTr="00FE48B7">
        <w:tc>
          <w:tcPr>
            <w:tcW w:w="485" w:type="dxa"/>
          </w:tcPr>
          <w:p w:rsidR="000A5C85" w:rsidRPr="00434B1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2</w:t>
            </w:r>
          </w:p>
        </w:tc>
        <w:tc>
          <w:tcPr>
            <w:tcW w:w="2694" w:type="dxa"/>
          </w:tcPr>
          <w:p w:rsidR="000A5C85" w:rsidRPr="00434B15" w:rsidRDefault="000A5C85" w:rsidP="00434B15">
            <w:pPr>
              <w:tabs>
                <w:tab w:val="left" w:pos="1560"/>
              </w:tabs>
              <w:spacing w:after="0" w:line="240" w:lineRule="auto"/>
              <w:rPr>
                <w:b/>
              </w:rPr>
            </w:pPr>
            <w:r w:rsidRPr="00434B15">
              <w:rPr>
                <w:b/>
              </w:rPr>
              <w:t>Nguyễn Đức Thắng</w:t>
            </w:r>
          </w:p>
        </w:tc>
        <w:tc>
          <w:tcPr>
            <w:tcW w:w="1141" w:type="dxa"/>
          </w:tcPr>
          <w:p w:rsidR="000A5C85" w:rsidRPr="00434B1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CĐ</w:t>
            </w:r>
          </w:p>
        </w:tc>
        <w:tc>
          <w:tcPr>
            <w:tcW w:w="1260" w:type="dxa"/>
          </w:tcPr>
          <w:p w:rsidR="000A5C85" w:rsidRPr="00100977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1.2</w:t>
            </w:r>
          </w:p>
        </w:tc>
        <w:tc>
          <w:tcPr>
            <w:tcW w:w="1080" w:type="dxa"/>
          </w:tcPr>
          <w:p w:rsidR="000A5C85" w:rsidRPr="00100977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1080" w:type="dxa"/>
          </w:tcPr>
          <w:p w:rsidR="000A5C85" w:rsidRPr="00434B1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2</w:t>
            </w:r>
          </w:p>
        </w:tc>
        <w:tc>
          <w:tcPr>
            <w:tcW w:w="900" w:type="dxa"/>
          </w:tcPr>
          <w:p w:rsidR="000A5C85" w:rsidRPr="00100977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</w:rPr>
              <w:t>1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979" w:type="dxa"/>
          </w:tcPr>
          <w:p w:rsidR="000A5C85" w:rsidRPr="00100977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360</w:t>
            </w:r>
          </w:p>
        </w:tc>
      </w:tr>
      <w:tr w:rsidR="000A5C85" w:rsidRPr="00434B15" w:rsidTr="00FE48B7">
        <w:tc>
          <w:tcPr>
            <w:tcW w:w="485" w:type="dxa"/>
          </w:tcPr>
          <w:p w:rsidR="000A5C85" w:rsidRPr="00434B1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3</w:t>
            </w:r>
          </w:p>
        </w:tc>
        <w:tc>
          <w:tcPr>
            <w:tcW w:w="2694" w:type="dxa"/>
          </w:tcPr>
          <w:p w:rsidR="000A5C85" w:rsidRPr="00434B15" w:rsidRDefault="000A5C85" w:rsidP="00434B15">
            <w:pPr>
              <w:tabs>
                <w:tab w:val="left" w:pos="1560"/>
              </w:tabs>
              <w:spacing w:after="0" w:line="240" w:lineRule="auto"/>
              <w:rPr>
                <w:b/>
              </w:rPr>
            </w:pPr>
            <w:r w:rsidRPr="00434B15">
              <w:rPr>
                <w:b/>
              </w:rPr>
              <w:t>Giang Phi Hùng</w:t>
            </w:r>
          </w:p>
        </w:tc>
        <w:tc>
          <w:tcPr>
            <w:tcW w:w="1141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 w:rsidRPr="00434B15">
              <w:rPr>
                <w:b/>
              </w:rPr>
              <w:t>CĐ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CĐ</w:t>
            </w:r>
          </w:p>
          <w:p w:rsidR="000A5C85" w:rsidRPr="009E145C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CĐ</w:t>
            </w:r>
          </w:p>
        </w:tc>
        <w:tc>
          <w:tcPr>
            <w:tcW w:w="1260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1.3</w:t>
            </w:r>
          </w:p>
          <w:p w:rsidR="000A5C85" w:rsidRPr="009E145C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1.2</w:t>
            </w:r>
          </w:p>
        </w:tc>
        <w:tc>
          <w:tcPr>
            <w:tcW w:w="1080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  <w:p w:rsidR="000A5C85" w:rsidRPr="009E145C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1080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 w:rsidRPr="00434B15">
              <w:rPr>
                <w:b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Pr="009E145C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900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  <w:p w:rsidR="000A5C85" w:rsidRPr="009E145C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979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38,4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20,8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134,4</w:t>
            </w:r>
          </w:p>
          <w:p w:rsidR="000A5C85" w:rsidRPr="009E145C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rFonts w:cs="Arial"/>
                <w:b/>
                <w:lang w:val="en-US"/>
              </w:rPr>
              <w:t>Σ</w:t>
            </w:r>
            <w:r>
              <w:rPr>
                <w:b/>
                <w:lang w:val="en-US"/>
              </w:rPr>
              <w:t>=193,6</w:t>
            </w:r>
          </w:p>
        </w:tc>
      </w:tr>
      <w:tr w:rsidR="000A5C85" w:rsidRPr="00434B15" w:rsidTr="00FE48B7">
        <w:tc>
          <w:tcPr>
            <w:tcW w:w="485" w:type="dxa"/>
          </w:tcPr>
          <w:p w:rsidR="000A5C85" w:rsidRPr="00434B1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4</w:t>
            </w:r>
          </w:p>
        </w:tc>
        <w:tc>
          <w:tcPr>
            <w:tcW w:w="2694" w:type="dxa"/>
          </w:tcPr>
          <w:p w:rsidR="000A5C85" w:rsidRPr="00434B15" w:rsidRDefault="000A5C85" w:rsidP="00434B15">
            <w:pPr>
              <w:tabs>
                <w:tab w:val="left" w:pos="1560"/>
              </w:tabs>
              <w:spacing w:after="0" w:line="240" w:lineRule="auto"/>
              <w:rPr>
                <w:b/>
              </w:rPr>
            </w:pPr>
            <w:r w:rsidRPr="00434B15">
              <w:rPr>
                <w:b/>
              </w:rPr>
              <w:t>Nguyễn Phú Tân</w:t>
            </w:r>
          </w:p>
        </w:tc>
        <w:tc>
          <w:tcPr>
            <w:tcW w:w="1141" w:type="dxa"/>
          </w:tcPr>
          <w:p w:rsidR="000A5C85" w:rsidRPr="00260A6C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CĐ</w:t>
            </w:r>
          </w:p>
          <w:p w:rsidR="000A5C85" w:rsidRPr="00260A6C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260A6C">
              <w:rPr>
                <w:b/>
              </w:rPr>
              <w:t>CĐN</w:t>
            </w:r>
          </w:p>
          <w:p w:rsidR="000A5C85" w:rsidRPr="00260A6C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260A6C">
              <w:rPr>
                <w:b/>
              </w:rPr>
              <w:t>TC</w:t>
            </w:r>
          </w:p>
          <w:p w:rsidR="000A5C85" w:rsidRPr="00260A6C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260A6C">
              <w:rPr>
                <w:b/>
              </w:rPr>
              <w:t>TC</w:t>
            </w:r>
          </w:p>
          <w:p w:rsidR="000A5C85" w:rsidRPr="00260A6C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260A6C">
              <w:rPr>
                <w:b/>
              </w:rPr>
              <w:t>CĐ</w:t>
            </w:r>
          </w:p>
          <w:p w:rsidR="000A5C85" w:rsidRPr="00260A6C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260A6C">
              <w:rPr>
                <w:b/>
              </w:rPr>
              <w:t>CĐ</w:t>
            </w:r>
          </w:p>
          <w:p w:rsidR="000A5C85" w:rsidRPr="00FE48B7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TN</w:t>
            </w:r>
          </w:p>
        </w:tc>
        <w:tc>
          <w:tcPr>
            <w:tcW w:w="1260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1.0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1.1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1.2</w:t>
            </w:r>
          </w:p>
          <w:p w:rsidR="000A5C85" w:rsidRPr="00FE48B7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1.0</w:t>
            </w:r>
          </w:p>
        </w:tc>
        <w:tc>
          <w:tcPr>
            <w:tcW w:w="1080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  <w:p w:rsidR="000A5C85" w:rsidRPr="00FE48B7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1080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 w:rsidRPr="00434B15">
              <w:rPr>
                <w:b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Pr="00FE48B7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900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</w:rPr>
              <w:t>1</w:t>
            </w:r>
            <w:r>
              <w:rPr>
                <w:b/>
                <w:lang w:val="en-US"/>
              </w:rPr>
              <w:t>5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  <w:p w:rsidR="000A5C85" w:rsidRPr="00FE48B7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979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216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36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60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24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2,4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Pr="00FE48B7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rFonts w:cs="Arial"/>
                <w:b/>
                <w:lang w:val="en-US"/>
              </w:rPr>
              <w:t>Σ</w:t>
            </w:r>
            <w:r>
              <w:rPr>
                <w:b/>
                <w:lang w:val="en-US"/>
              </w:rPr>
              <w:t>=373,4</w:t>
            </w:r>
          </w:p>
        </w:tc>
      </w:tr>
      <w:tr w:rsidR="000A5C85" w:rsidRPr="00434B15" w:rsidTr="00FE48B7">
        <w:tc>
          <w:tcPr>
            <w:tcW w:w="485" w:type="dxa"/>
          </w:tcPr>
          <w:p w:rsidR="000A5C85" w:rsidRPr="00434B1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5</w:t>
            </w:r>
          </w:p>
        </w:tc>
        <w:tc>
          <w:tcPr>
            <w:tcW w:w="2694" w:type="dxa"/>
          </w:tcPr>
          <w:p w:rsidR="000A5C85" w:rsidRPr="00434B15" w:rsidRDefault="000A5C85" w:rsidP="00434B15">
            <w:pPr>
              <w:tabs>
                <w:tab w:val="left" w:pos="1560"/>
              </w:tabs>
              <w:spacing w:after="0" w:line="240" w:lineRule="auto"/>
              <w:rPr>
                <w:b/>
              </w:rPr>
            </w:pPr>
            <w:r w:rsidRPr="00434B15">
              <w:rPr>
                <w:b/>
              </w:rPr>
              <w:t>Nguyễn Mạnh Phương</w:t>
            </w:r>
          </w:p>
        </w:tc>
        <w:tc>
          <w:tcPr>
            <w:tcW w:w="1141" w:type="dxa"/>
          </w:tcPr>
          <w:p w:rsidR="000A5C85" w:rsidRPr="00732F57" w:rsidRDefault="000A5C85" w:rsidP="00732F57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</w:rPr>
              <w:t>T</w:t>
            </w:r>
            <w:r>
              <w:rPr>
                <w:b/>
                <w:lang w:val="en-US"/>
              </w:rPr>
              <w:t>C</w:t>
            </w:r>
            <w:r w:rsidRPr="00434B15">
              <w:rPr>
                <w:b/>
              </w:rPr>
              <w:t>N</w:t>
            </w:r>
            <w:r>
              <w:rPr>
                <w:b/>
                <w:lang w:val="en-US"/>
              </w:rPr>
              <w:t>(9+3)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TN(12+2)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TN(12+2)</w:t>
            </w:r>
          </w:p>
          <w:p w:rsidR="000A5C85" w:rsidRDefault="000A5C85" w:rsidP="00732F57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TN(12+2)</w:t>
            </w:r>
          </w:p>
          <w:p w:rsidR="000A5C85" w:rsidRDefault="000A5C85" w:rsidP="00732F57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TN(12+2)</w:t>
            </w:r>
          </w:p>
          <w:p w:rsidR="000A5C85" w:rsidRDefault="000A5C85" w:rsidP="00732F57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TN(12+2)</w:t>
            </w:r>
          </w:p>
          <w:p w:rsidR="000A5C85" w:rsidRPr="00D643F6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</w:p>
        </w:tc>
        <w:tc>
          <w:tcPr>
            <w:tcW w:w="1260" w:type="dxa"/>
          </w:tcPr>
          <w:p w:rsidR="000A5C85" w:rsidRDefault="000A5C85" w:rsidP="00732F57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1.1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1.0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1.0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1.1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1.1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1.2</w:t>
            </w:r>
          </w:p>
          <w:p w:rsidR="000A5C85" w:rsidRDefault="000A5C85" w:rsidP="00732F57">
            <w:pPr>
              <w:rPr>
                <w:lang w:val="en-US"/>
              </w:rPr>
            </w:pPr>
          </w:p>
          <w:p w:rsidR="000A5C85" w:rsidRPr="00732F57" w:rsidRDefault="000A5C85" w:rsidP="00732F57">
            <w:pPr>
              <w:rPr>
                <w:lang w:val="en-US"/>
              </w:rPr>
            </w:pPr>
          </w:p>
        </w:tc>
        <w:tc>
          <w:tcPr>
            <w:tcW w:w="1080" w:type="dxa"/>
          </w:tcPr>
          <w:p w:rsidR="000A5C85" w:rsidRDefault="000A5C85" w:rsidP="00732F57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  <w:p w:rsidR="000A5C85" w:rsidRPr="00D643F6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1080" w:type="dxa"/>
          </w:tcPr>
          <w:p w:rsidR="000A5C85" w:rsidRDefault="000A5C85" w:rsidP="00732F57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 w:rsidRPr="00434B15">
              <w:rPr>
                <w:b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Pr="00D643F6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900" w:type="dxa"/>
          </w:tcPr>
          <w:p w:rsidR="000A5C85" w:rsidRDefault="000A5C85" w:rsidP="00732F57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</w:rPr>
              <w:t>1</w:t>
            </w:r>
            <w:r>
              <w:rPr>
                <w:b/>
                <w:lang w:val="en-US"/>
              </w:rPr>
              <w:t>5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14</w:t>
            </w:r>
          </w:p>
          <w:p w:rsidR="000A5C85" w:rsidRPr="00D643F6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</w:tc>
        <w:tc>
          <w:tcPr>
            <w:tcW w:w="979" w:type="dxa"/>
          </w:tcPr>
          <w:p w:rsidR="000A5C85" w:rsidRDefault="000A5C85" w:rsidP="00732F57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165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28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30,8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72</w:t>
            </w:r>
          </w:p>
          <w:p w:rsidR="000A5C85" w:rsidRPr="00D643F6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rFonts w:cs="Arial"/>
                <w:b/>
                <w:lang w:val="en-US"/>
              </w:rPr>
              <w:t>Σ</w:t>
            </w:r>
            <w:r>
              <w:rPr>
                <w:b/>
                <w:lang w:val="en-US"/>
              </w:rPr>
              <w:t>=358,8</w:t>
            </w:r>
          </w:p>
        </w:tc>
      </w:tr>
      <w:tr w:rsidR="000A5C85" w:rsidRPr="00434B15" w:rsidTr="00FE48B7">
        <w:tc>
          <w:tcPr>
            <w:tcW w:w="485" w:type="dxa"/>
          </w:tcPr>
          <w:p w:rsidR="000A5C85" w:rsidRPr="00434B1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6</w:t>
            </w:r>
          </w:p>
        </w:tc>
        <w:tc>
          <w:tcPr>
            <w:tcW w:w="2694" w:type="dxa"/>
          </w:tcPr>
          <w:p w:rsidR="000A5C85" w:rsidRPr="00434B15" w:rsidRDefault="000A5C85" w:rsidP="00434B15">
            <w:pPr>
              <w:tabs>
                <w:tab w:val="left" w:pos="1560"/>
              </w:tabs>
              <w:spacing w:after="0" w:line="240" w:lineRule="auto"/>
              <w:rPr>
                <w:b/>
              </w:rPr>
            </w:pPr>
            <w:r>
              <w:rPr>
                <w:b/>
                <w:lang w:val="en-US"/>
              </w:rPr>
              <w:t xml:space="preserve"> Bùi Đức </w:t>
            </w:r>
            <w:r w:rsidRPr="00434B15">
              <w:rPr>
                <w:b/>
              </w:rPr>
              <w:t>Phước</w:t>
            </w:r>
          </w:p>
        </w:tc>
        <w:tc>
          <w:tcPr>
            <w:tcW w:w="1141" w:type="dxa"/>
          </w:tcPr>
          <w:p w:rsidR="000A5C85" w:rsidRPr="00D643F6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434B15">
              <w:rPr>
                <w:b/>
              </w:rPr>
              <w:t>CĐ</w:t>
            </w:r>
          </w:p>
          <w:p w:rsidR="000A5C85" w:rsidRPr="00D643F6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D643F6">
              <w:rPr>
                <w:b/>
              </w:rPr>
              <w:t>TCN</w:t>
            </w:r>
          </w:p>
          <w:p w:rsidR="000A5C85" w:rsidRPr="00D643F6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D643F6">
              <w:rPr>
                <w:b/>
              </w:rPr>
              <w:t>TCN</w:t>
            </w:r>
          </w:p>
          <w:p w:rsidR="000A5C85" w:rsidRPr="00D643F6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D643F6">
              <w:rPr>
                <w:b/>
              </w:rPr>
              <w:t>CĐN</w:t>
            </w:r>
          </w:p>
          <w:p w:rsidR="000A5C85" w:rsidRPr="00D643F6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D643F6">
              <w:rPr>
                <w:b/>
              </w:rPr>
              <w:t>CĐ</w:t>
            </w:r>
          </w:p>
          <w:p w:rsidR="000A5C85" w:rsidRPr="00D643F6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  <w:r w:rsidRPr="00D643F6">
              <w:rPr>
                <w:b/>
              </w:rPr>
              <w:t>CĐ</w:t>
            </w:r>
          </w:p>
        </w:tc>
        <w:tc>
          <w:tcPr>
            <w:tcW w:w="1260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1.1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1.0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1.3</w:t>
            </w:r>
          </w:p>
          <w:p w:rsidR="000A5C85" w:rsidRPr="0046683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1.2</w:t>
            </w:r>
          </w:p>
        </w:tc>
        <w:tc>
          <w:tcPr>
            <w:tcW w:w="1080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  <w:p w:rsidR="000A5C85" w:rsidRPr="0046683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1080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 w:rsidRPr="00434B15">
              <w:rPr>
                <w:b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  <w:p w:rsidR="000A5C85" w:rsidRPr="0046683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900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</w:rPr>
              <w:t>1</w:t>
            </w:r>
            <w:r>
              <w:rPr>
                <w:b/>
                <w:lang w:val="en-US"/>
              </w:rPr>
              <w:t>5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  <w:p w:rsidR="000A5C85" w:rsidRPr="0046683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979" w:type="dxa"/>
          </w:tcPr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216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36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30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33</w:t>
            </w:r>
          </w:p>
          <w:p w:rsidR="000A5C8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115,2</w:t>
            </w:r>
          </w:p>
          <w:p w:rsidR="000A5C85" w:rsidRPr="0046683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  <w:lang w:val="en-US"/>
              </w:rPr>
            </w:pPr>
            <w:r>
              <w:rPr>
                <w:rFonts w:cs="Arial"/>
                <w:b/>
                <w:lang w:val="en-US"/>
              </w:rPr>
              <w:t>Σ</w:t>
            </w:r>
            <w:r>
              <w:rPr>
                <w:b/>
                <w:lang w:val="en-US"/>
              </w:rPr>
              <w:t>=463,2</w:t>
            </w:r>
          </w:p>
        </w:tc>
      </w:tr>
      <w:tr w:rsidR="000A5C85" w:rsidRPr="00434B15" w:rsidTr="00FE48B7">
        <w:tc>
          <w:tcPr>
            <w:tcW w:w="4320" w:type="dxa"/>
            <w:gridSpan w:val="3"/>
          </w:tcPr>
          <w:p w:rsidR="000A5C85" w:rsidRPr="00434B1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340" w:type="dxa"/>
            <w:gridSpan w:val="2"/>
          </w:tcPr>
          <w:p w:rsidR="000A5C85" w:rsidRPr="00434B1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1980" w:type="dxa"/>
            <w:gridSpan w:val="2"/>
          </w:tcPr>
          <w:p w:rsidR="000A5C85" w:rsidRPr="00434B1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79" w:type="dxa"/>
          </w:tcPr>
          <w:p w:rsidR="000A5C85" w:rsidRPr="00434B15" w:rsidRDefault="000A5C85" w:rsidP="00434B15">
            <w:pPr>
              <w:tabs>
                <w:tab w:val="left" w:pos="1560"/>
              </w:tabs>
              <w:spacing w:after="0" w:line="240" w:lineRule="auto"/>
              <w:jc w:val="center"/>
              <w:rPr>
                <w:b/>
              </w:rPr>
            </w:pPr>
          </w:p>
        </w:tc>
      </w:tr>
    </w:tbl>
    <w:p w:rsidR="000A5C85" w:rsidRDefault="000A5C85" w:rsidP="009E712C">
      <w:pPr>
        <w:tabs>
          <w:tab w:val="left" w:pos="1560"/>
        </w:tabs>
      </w:pPr>
      <w:bookmarkStart w:id="0" w:name="_GoBack"/>
      <w:bookmarkEnd w:id="0"/>
    </w:p>
    <w:p w:rsidR="000A5C85" w:rsidRDefault="000A5C85" w:rsidP="009E712C">
      <w:pPr>
        <w:tabs>
          <w:tab w:val="left" w:pos="1560"/>
        </w:tabs>
      </w:pPr>
      <w:r>
        <w:t>Tr</w:t>
      </w:r>
      <w:r w:rsidRPr="00FF03ED">
        <w:t>ê</w:t>
      </w:r>
      <w:r>
        <w:t xml:space="preserve">n </w:t>
      </w:r>
      <w:r w:rsidRPr="00FF03ED">
        <w:t>đâ</w:t>
      </w:r>
      <w:r>
        <w:t>y l</w:t>
      </w:r>
      <w:r w:rsidRPr="00FF03ED">
        <w:t>à</w:t>
      </w:r>
      <w:r>
        <w:t xml:space="preserve"> t</w:t>
      </w:r>
      <w:r w:rsidRPr="00FF03ED">
        <w:t>ổ</w:t>
      </w:r>
      <w:r>
        <w:t>ng kh</w:t>
      </w:r>
      <w:r w:rsidRPr="00FF03ED">
        <w:t>ố</w:t>
      </w:r>
      <w:r>
        <w:t>i lư</w:t>
      </w:r>
      <w:r w:rsidRPr="00FF03ED">
        <w:t>ợ</w:t>
      </w:r>
      <w:r>
        <w:t>ng (</w:t>
      </w:r>
      <w:r w:rsidRPr="006936F9">
        <w:t>2.094,6</w:t>
      </w:r>
      <w:r>
        <w:t xml:space="preserve"> ) c</w:t>
      </w:r>
      <w:r w:rsidRPr="00FF03ED">
        <w:t>ủ</w:t>
      </w:r>
      <w:r w:rsidRPr="00D934D2">
        <w:t>a</w:t>
      </w:r>
      <w:r>
        <w:t xml:space="preserve"> T</w:t>
      </w:r>
      <w:r w:rsidRPr="00FF03ED">
        <w:t>ổ</w:t>
      </w:r>
      <w:r>
        <w:t xml:space="preserve"> gi</w:t>
      </w:r>
      <w:r w:rsidRPr="00FF03ED">
        <w:t>á</w:t>
      </w:r>
      <w:r>
        <w:t>o d</w:t>
      </w:r>
      <w:r w:rsidRPr="00FF03ED">
        <w:t>ụ</w:t>
      </w:r>
      <w:r>
        <w:t>c th</w:t>
      </w:r>
      <w:r w:rsidRPr="00FF03ED">
        <w:t>ể</w:t>
      </w:r>
      <w:r>
        <w:t xml:space="preserve"> ch</w:t>
      </w:r>
      <w:r w:rsidRPr="00FF03ED">
        <w:t>ấ</w:t>
      </w:r>
      <w:r>
        <w:t xml:space="preserve">t </w:t>
      </w:r>
      <w:r w:rsidRPr="00FF03ED">
        <w:t>đã</w:t>
      </w:r>
      <w:r>
        <w:t xml:space="preserve"> gi</w:t>
      </w:r>
      <w:r w:rsidRPr="00FF03ED">
        <w:t>ả</w:t>
      </w:r>
      <w:r>
        <w:t>ng d</w:t>
      </w:r>
      <w:r w:rsidRPr="00FF03ED">
        <w:t>ạ</w:t>
      </w:r>
      <w:r>
        <w:t>y trong H</w:t>
      </w:r>
      <w:r w:rsidRPr="00FF03ED">
        <w:t>ọ</w:t>
      </w:r>
      <w:r>
        <w:t>c k</w:t>
      </w:r>
      <w:r w:rsidRPr="00FF03ED">
        <w:t>ỳ</w:t>
      </w:r>
      <w:r>
        <w:t xml:space="preserve"> I n</w:t>
      </w:r>
      <w:r w:rsidRPr="00FF03ED">
        <w:t>ă</w:t>
      </w:r>
      <w:r>
        <w:t>m 2015-2016 t</w:t>
      </w:r>
      <w:r w:rsidRPr="00FF03ED">
        <w:t>ừ</w:t>
      </w:r>
      <w:r>
        <w:t xml:space="preserve"> ng</w:t>
      </w:r>
      <w:r w:rsidRPr="00FF03ED">
        <w:t>à</w:t>
      </w:r>
      <w:r>
        <w:t>y 05/10/2015 đ</w:t>
      </w:r>
      <w:r w:rsidRPr="00FF03ED">
        <w:t>ế</w:t>
      </w:r>
      <w:r>
        <w:t>n ng</w:t>
      </w:r>
      <w:r w:rsidRPr="00FF03ED">
        <w:t>à</w:t>
      </w:r>
      <w:r>
        <w:t>y  30/01/2016.</w:t>
      </w:r>
    </w:p>
    <w:p w:rsidR="000A5C85" w:rsidRDefault="000A5C85" w:rsidP="009E712C">
      <w:pPr>
        <w:tabs>
          <w:tab w:val="left" w:pos="1560"/>
        </w:tabs>
      </w:pPr>
      <w:r>
        <w:t xml:space="preserve">                                                          Th</w:t>
      </w:r>
      <w:r w:rsidRPr="00FF03ED">
        <w:t>à</w:t>
      </w:r>
      <w:r>
        <w:t>nh ph</w:t>
      </w:r>
      <w:r w:rsidRPr="00FF03ED">
        <w:t>ố</w:t>
      </w:r>
      <w:r>
        <w:t xml:space="preserve"> H</w:t>
      </w:r>
      <w:r w:rsidRPr="00FF03ED">
        <w:t>ồ</w:t>
      </w:r>
      <w:r>
        <w:t xml:space="preserve"> Ch</w:t>
      </w:r>
      <w:r w:rsidRPr="00FF03ED">
        <w:t>í</w:t>
      </w:r>
      <w:r>
        <w:t xml:space="preserve"> Minh , ng</w:t>
      </w:r>
      <w:r w:rsidRPr="00FF03ED">
        <w:t>à</w:t>
      </w:r>
      <w:r>
        <w:t>y .</w:t>
      </w:r>
      <w:r w:rsidRPr="006936F9">
        <w:t>17</w:t>
      </w:r>
      <w:r>
        <w:t>.. th</w:t>
      </w:r>
      <w:r w:rsidRPr="00FF03ED">
        <w:t>á</w:t>
      </w:r>
      <w:r>
        <w:t>ng ..</w:t>
      </w:r>
      <w:r>
        <w:rPr>
          <w:lang w:val="en-US"/>
        </w:rPr>
        <w:t>02</w:t>
      </w:r>
      <w:r>
        <w:t>. n</w:t>
      </w:r>
      <w:r w:rsidRPr="00FF03ED">
        <w:t>ă</w:t>
      </w:r>
      <w:r>
        <w:t>m 2016</w:t>
      </w:r>
    </w:p>
    <w:p w:rsidR="000A5C85" w:rsidRPr="00D643F6" w:rsidRDefault="000A5C85" w:rsidP="009E712C">
      <w:pPr>
        <w:tabs>
          <w:tab w:val="left" w:pos="1560"/>
        </w:tabs>
        <w:rPr>
          <w:b/>
        </w:rPr>
      </w:pPr>
      <w:r w:rsidRPr="0099014E">
        <w:rPr>
          <w:b/>
        </w:rPr>
        <w:t>Ý KIẾN HIỆU TRƯỞNG                                                                        Người đề nghị</w:t>
      </w:r>
    </w:p>
    <w:p w:rsidR="000A5C85" w:rsidRPr="00D643F6" w:rsidRDefault="000A5C85" w:rsidP="009E712C">
      <w:pPr>
        <w:tabs>
          <w:tab w:val="left" w:pos="1560"/>
        </w:tabs>
        <w:rPr>
          <w:b/>
        </w:rPr>
      </w:pPr>
    </w:p>
    <w:p w:rsidR="000A5C85" w:rsidRPr="0099014E" w:rsidRDefault="000A5C85" w:rsidP="009E712C">
      <w:pPr>
        <w:tabs>
          <w:tab w:val="left" w:pos="1560"/>
        </w:tabs>
        <w:rPr>
          <w:b/>
        </w:rPr>
      </w:pPr>
      <w:r w:rsidRPr="0099014E">
        <w:rPr>
          <w:b/>
        </w:rPr>
        <w:tab/>
      </w:r>
      <w:r w:rsidRPr="0099014E">
        <w:rPr>
          <w:b/>
        </w:rPr>
        <w:tab/>
      </w:r>
      <w:r w:rsidRPr="0099014E">
        <w:rPr>
          <w:b/>
        </w:rPr>
        <w:tab/>
      </w:r>
      <w:r w:rsidRPr="0099014E">
        <w:rPr>
          <w:b/>
        </w:rPr>
        <w:tab/>
      </w:r>
      <w:r w:rsidRPr="0099014E">
        <w:rPr>
          <w:b/>
        </w:rPr>
        <w:tab/>
      </w:r>
      <w:r w:rsidRPr="0099014E">
        <w:rPr>
          <w:b/>
        </w:rPr>
        <w:tab/>
      </w:r>
      <w:r w:rsidRPr="0099014E">
        <w:rPr>
          <w:b/>
        </w:rPr>
        <w:tab/>
      </w:r>
      <w:r w:rsidRPr="0099014E">
        <w:rPr>
          <w:b/>
        </w:rPr>
        <w:tab/>
        <w:t xml:space="preserve">     Lê Thái Hùng</w:t>
      </w:r>
    </w:p>
    <w:p w:rsidR="000A5C85" w:rsidRPr="0099014E" w:rsidRDefault="000A5C85" w:rsidP="009E712C">
      <w:pPr>
        <w:tabs>
          <w:tab w:val="left" w:pos="1560"/>
        </w:tabs>
        <w:rPr>
          <w:b/>
        </w:rPr>
      </w:pPr>
    </w:p>
    <w:p w:rsidR="000A5C85" w:rsidRPr="0099014E" w:rsidRDefault="000A5C85" w:rsidP="009E712C">
      <w:pPr>
        <w:tabs>
          <w:tab w:val="left" w:pos="1560"/>
        </w:tabs>
        <w:rPr>
          <w:b/>
        </w:rPr>
      </w:pPr>
      <w:r w:rsidRPr="0099014E">
        <w:rPr>
          <w:b/>
        </w:rPr>
        <w:t xml:space="preserve">TP. KẾ HOẠCH – TC                      TP. ĐÀO TẠO                           </w:t>
      </w:r>
      <w:r>
        <w:rPr>
          <w:b/>
          <w:lang w:val="en-US"/>
        </w:rPr>
        <w:t xml:space="preserve">     </w:t>
      </w:r>
      <w:r w:rsidRPr="0099014E">
        <w:rPr>
          <w:b/>
        </w:rPr>
        <w:t xml:space="preserve"> TRƯỞNG KHOA KHCB</w:t>
      </w:r>
    </w:p>
    <w:p w:rsidR="000A5C85" w:rsidRPr="0099014E" w:rsidRDefault="000A5C85" w:rsidP="009E712C">
      <w:pPr>
        <w:tabs>
          <w:tab w:val="left" w:pos="1560"/>
        </w:tabs>
        <w:rPr>
          <w:b/>
        </w:rPr>
      </w:pPr>
    </w:p>
    <w:p w:rsidR="000A5C85" w:rsidRPr="0099014E" w:rsidRDefault="000A5C85" w:rsidP="009E712C">
      <w:pPr>
        <w:tabs>
          <w:tab w:val="left" w:pos="1560"/>
        </w:tabs>
        <w:rPr>
          <w:b/>
        </w:rPr>
      </w:pPr>
    </w:p>
    <w:p w:rsidR="000A5C85" w:rsidRPr="0099014E" w:rsidRDefault="000A5C85" w:rsidP="009E712C">
      <w:pPr>
        <w:tabs>
          <w:tab w:val="left" w:pos="1560"/>
        </w:tabs>
        <w:rPr>
          <w:b/>
        </w:rPr>
      </w:pPr>
    </w:p>
    <w:p w:rsidR="000A5C85" w:rsidRPr="0099014E" w:rsidRDefault="000A5C85" w:rsidP="009E712C">
      <w:pPr>
        <w:tabs>
          <w:tab w:val="left" w:pos="1560"/>
        </w:tabs>
        <w:rPr>
          <w:b/>
        </w:rPr>
      </w:pPr>
      <w:r w:rsidRPr="0099014E">
        <w:rPr>
          <w:b/>
        </w:rPr>
        <w:tab/>
      </w:r>
      <w:r w:rsidRPr="0099014E">
        <w:rPr>
          <w:b/>
        </w:rPr>
        <w:tab/>
      </w:r>
      <w:r w:rsidRPr="0099014E">
        <w:rPr>
          <w:b/>
        </w:rPr>
        <w:tab/>
        <w:t xml:space="preserve">  </w:t>
      </w:r>
      <w:r w:rsidRPr="006936F9">
        <w:rPr>
          <w:b/>
        </w:rPr>
        <w:t xml:space="preserve">      </w:t>
      </w:r>
      <w:r w:rsidRPr="0099014E">
        <w:rPr>
          <w:b/>
        </w:rPr>
        <w:t xml:space="preserve">  Nguyễn Văn Tấn          </w:t>
      </w:r>
      <w:r>
        <w:rPr>
          <w:b/>
        </w:rPr>
        <w:t xml:space="preserve">                    </w:t>
      </w:r>
      <w:r w:rsidRPr="0099014E">
        <w:rPr>
          <w:b/>
        </w:rPr>
        <w:t xml:space="preserve"> Trần Kim Thu Liễu</w:t>
      </w:r>
    </w:p>
    <w:sectPr w:rsidR="000A5C85" w:rsidRPr="0099014E" w:rsidSect="00FE48B7">
      <w:pgSz w:w="11906" w:h="16838"/>
      <w:pgMar w:top="1440" w:right="746" w:bottom="1440" w:left="3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2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5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hint="default"/>
      </w:rPr>
    </w:lvl>
    <w:lvl w:ilvl="8" w:tplc="042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5EB"/>
    <w:rsid w:val="00024739"/>
    <w:rsid w:val="00072570"/>
    <w:rsid w:val="000A5C85"/>
    <w:rsid w:val="00100977"/>
    <w:rsid w:val="0025517B"/>
    <w:rsid w:val="00260A6C"/>
    <w:rsid w:val="002635EB"/>
    <w:rsid w:val="002C67BA"/>
    <w:rsid w:val="003253EE"/>
    <w:rsid w:val="004024B7"/>
    <w:rsid w:val="00434B15"/>
    <w:rsid w:val="00466835"/>
    <w:rsid w:val="004A7459"/>
    <w:rsid w:val="005C27F8"/>
    <w:rsid w:val="005F140E"/>
    <w:rsid w:val="006064B3"/>
    <w:rsid w:val="00684135"/>
    <w:rsid w:val="00687150"/>
    <w:rsid w:val="006936F9"/>
    <w:rsid w:val="006A302F"/>
    <w:rsid w:val="006D5B08"/>
    <w:rsid w:val="006F1442"/>
    <w:rsid w:val="00711309"/>
    <w:rsid w:val="00732F57"/>
    <w:rsid w:val="0076107E"/>
    <w:rsid w:val="007D07FF"/>
    <w:rsid w:val="00807142"/>
    <w:rsid w:val="00874F02"/>
    <w:rsid w:val="0099014E"/>
    <w:rsid w:val="009E145C"/>
    <w:rsid w:val="009E30AE"/>
    <w:rsid w:val="009E712C"/>
    <w:rsid w:val="00A1627F"/>
    <w:rsid w:val="00A45B9E"/>
    <w:rsid w:val="00A80F9A"/>
    <w:rsid w:val="00A820FD"/>
    <w:rsid w:val="00AA2AE8"/>
    <w:rsid w:val="00BD14B2"/>
    <w:rsid w:val="00CA2D63"/>
    <w:rsid w:val="00CF4438"/>
    <w:rsid w:val="00D31EE6"/>
    <w:rsid w:val="00D643F6"/>
    <w:rsid w:val="00D934D2"/>
    <w:rsid w:val="00E2038D"/>
    <w:rsid w:val="00E57182"/>
    <w:rsid w:val="00F417D8"/>
    <w:rsid w:val="00FB3E76"/>
    <w:rsid w:val="00FE48B7"/>
    <w:rsid w:val="00FF0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64B3"/>
    <w:pPr>
      <w:spacing w:after="200" w:line="276" w:lineRule="auto"/>
    </w:pPr>
    <w:rPr>
      <w:lang w:val="vi-V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E712C"/>
    <w:pPr>
      <w:ind w:left="720"/>
      <w:contextualSpacing/>
    </w:pPr>
  </w:style>
  <w:style w:type="table" w:styleId="TableGrid">
    <w:name w:val="Table Grid"/>
    <w:basedOn w:val="TableNormal"/>
    <w:uiPriority w:val="99"/>
    <w:rsid w:val="00807142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136</TotalTime>
  <Pages>2</Pages>
  <Words>344</Words>
  <Characters>1963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                  CỘNG HOÀ XÃ CHỦ NGHĨA VIỆT NAM</dc:title>
  <dc:subject/>
  <dc:creator>Windows User</dc:creator>
  <cp:keywords/>
  <dc:description/>
  <cp:lastModifiedBy>Lucky Star</cp:lastModifiedBy>
  <cp:revision>8</cp:revision>
  <dcterms:created xsi:type="dcterms:W3CDTF">2016-01-18T08:30:00Z</dcterms:created>
  <dcterms:modified xsi:type="dcterms:W3CDTF">2016-02-22T03:18:00Z</dcterms:modified>
</cp:coreProperties>
</file>